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243" w:rsidRDefault="00910243"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s1026" type="#_x0000_t75" style="position:absolute;margin-left:-16.25pt;margin-top:-17pt;width:453.05pt;height:254.85pt;z-index:251658240;visibility:visible">
            <v:imagedata r:id="rId6" o:title=""/>
          </v:shape>
        </w:pict>
      </w:r>
    </w:p>
    <w:p w:rsidR="00910243" w:rsidRPr="00142AB8" w:rsidRDefault="00910243" w:rsidP="00142AB8"/>
    <w:p w:rsidR="00910243" w:rsidRPr="00142AB8" w:rsidRDefault="00910243" w:rsidP="00142AB8"/>
    <w:p w:rsidR="00910243" w:rsidRPr="00142AB8" w:rsidRDefault="00910243" w:rsidP="00142AB8"/>
    <w:p w:rsidR="00910243" w:rsidRPr="00142AB8" w:rsidRDefault="00910243" w:rsidP="00142AB8"/>
    <w:p w:rsidR="00910243" w:rsidRPr="00142AB8" w:rsidRDefault="00910243" w:rsidP="00142AB8"/>
    <w:p w:rsidR="00910243" w:rsidRPr="00142AB8" w:rsidRDefault="00910243" w:rsidP="00142AB8"/>
    <w:p w:rsidR="00910243" w:rsidRPr="00142AB8" w:rsidRDefault="00910243" w:rsidP="00142AB8"/>
    <w:p w:rsidR="00910243" w:rsidRPr="00142AB8" w:rsidRDefault="00910243" w:rsidP="00142AB8"/>
    <w:p w:rsidR="00910243" w:rsidRDefault="00910243" w:rsidP="00142AB8">
      <w:pPr>
        <w:tabs>
          <w:tab w:val="left" w:pos="1741"/>
        </w:tabs>
      </w:pPr>
    </w:p>
    <w:p w:rsidR="00910243" w:rsidRPr="00A006B7" w:rsidRDefault="00910243" w:rsidP="00142AB8">
      <w:pPr>
        <w:tabs>
          <w:tab w:val="left" w:pos="1741"/>
        </w:tabs>
        <w:rPr>
          <w:b/>
          <w:sz w:val="24"/>
          <w:szCs w:val="24"/>
        </w:rPr>
      </w:pPr>
      <w:r w:rsidRPr="00A006B7">
        <w:rPr>
          <w:b/>
          <w:sz w:val="24"/>
          <w:szCs w:val="24"/>
        </w:rPr>
        <w:t>Državni prvaci: Dorotea Bertović, Daniela Parada i Zoran Prosenica</w:t>
      </w:r>
    </w:p>
    <w:p w:rsidR="00910243" w:rsidRDefault="00910243" w:rsidP="00142AB8">
      <w:pPr>
        <w:tabs>
          <w:tab w:val="left" w:pos="1741"/>
        </w:tabs>
      </w:pPr>
    </w:p>
    <w:p w:rsidR="00910243" w:rsidRDefault="00910243" w:rsidP="00142AB8">
      <w:pPr>
        <w:tabs>
          <w:tab w:val="left" w:pos="1741"/>
        </w:tabs>
      </w:pPr>
      <w:r>
        <w:rPr>
          <w:noProof/>
          <w:lang w:eastAsia="hr-HR"/>
        </w:rPr>
        <w:pict>
          <v:shape id="Slika 2" o:spid="_x0000_s1027" type="#_x0000_t75" style="position:absolute;margin-left:-15.9pt;margin-top:20.2pt;width:469.55pt;height:264.15pt;z-index:251659264;visibility:visible">
            <v:imagedata r:id="rId7" o:title=""/>
          </v:shape>
        </w:pict>
      </w:r>
    </w:p>
    <w:p w:rsidR="00910243" w:rsidRPr="00A006B7" w:rsidRDefault="00910243" w:rsidP="00A006B7"/>
    <w:p w:rsidR="00910243" w:rsidRPr="00A006B7" w:rsidRDefault="00910243" w:rsidP="00A006B7"/>
    <w:p w:rsidR="00910243" w:rsidRPr="00A006B7" w:rsidRDefault="00910243" w:rsidP="00A006B7"/>
    <w:p w:rsidR="00910243" w:rsidRPr="00A006B7" w:rsidRDefault="00910243" w:rsidP="00A006B7"/>
    <w:p w:rsidR="00910243" w:rsidRPr="00A006B7" w:rsidRDefault="00910243" w:rsidP="00A006B7"/>
    <w:p w:rsidR="00910243" w:rsidRPr="00A006B7" w:rsidRDefault="00910243" w:rsidP="00A006B7"/>
    <w:p w:rsidR="00910243" w:rsidRPr="00A006B7" w:rsidRDefault="00910243" w:rsidP="00A006B7"/>
    <w:p w:rsidR="00910243" w:rsidRPr="00A006B7" w:rsidRDefault="00910243" w:rsidP="00A006B7"/>
    <w:p w:rsidR="00910243" w:rsidRPr="00A006B7" w:rsidRDefault="00910243" w:rsidP="00A006B7"/>
    <w:p w:rsidR="00910243" w:rsidRDefault="00910243" w:rsidP="00A006B7"/>
    <w:p w:rsidR="00910243" w:rsidRDefault="00910243" w:rsidP="00A006B7"/>
    <w:p w:rsidR="00910243" w:rsidRDefault="00910243" w:rsidP="00A006B7">
      <w:pPr>
        <w:rPr>
          <w:b/>
          <w:sz w:val="24"/>
          <w:szCs w:val="24"/>
        </w:rPr>
      </w:pPr>
      <w:r w:rsidRPr="00A006B7">
        <w:rPr>
          <w:b/>
          <w:sz w:val="24"/>
          <w:szCs w:val="24"/>
        </w:rPr>
        <w:t>Državni prvaci s svojom mentoricom Magdom Barišić</w:t>
      </w:r>
    </w:p>
    <w:p w:rsidR="00910243" w:rsidRDefault="00910243" w:rsidP="00A006B7">
      <w:pPr>
        <w:rPr>
          <w:b/>
          <w:sz w:val="24"/>
          <w:szCs w:val="24"/>
        </w:rPr>
      </w:pPr>
    </w:p>
    <w:p w:rsidR="00910243" w:rsidRDefault="00910243" w:rsidP="00A006B7">
      <w:pPr>
        <w:rPr>
          <w:b/>
          <w:sz w:val="24"/>
          <w:szCs w:val="24"/>
        </w:rPr>
      </w:pPr>
    </w:p>
    <w:p w:rsidR="00910243" w:rsidRDefault="00910243" w:rsidP="00A006B7">
      <w:pPr>
        <w:rPr>
          <w:b/>
          <w:sz w:val="24"/>
          <w:szCs w:val="24"/>
        </w:rPr>
      </w:pPr>
      <w:r>
        <w:rPr>
          <w:noProof/>
          <w:lang w:eastAsia="hr-HR"/>
        </w:rPr>
        <w:pict>
          <v:shape id="Slika 3" o:spid="_x0000_s1028" type="#_x0000_t75" style="position:absolute;margin-left:.75pt;margin-top:-36.55pt;width:453.05pt;height:254.85pt;z-index:251660288;visibility:visible">
            <v:imagedata r:id="rId8" o:title=""/>
          </v:shape>
        </w:pict>
      </w:r>
    </w:p>
    <w:p w:rsidR="00910243" w:rsidRPr="00A006B7" w:rsidRDefault="00910243" w:rsidP="00A006B7">
      <w:pPr>
        <w:rPr>
          <w:sz w:val="24"/>
          <w:szCs w:val="24"/>
        </w:rPr>
      </w:pPr>
    </w:p>
    <w:p w:rsidR="00910243" w:rsidRPr="00A006B7" w:rsidRDefault="00910243" w:rsidP="00A006B7">
      <w:pPr>
        <w:rPr>
          <w:sz w:val="24"/>
          <w:szCs w:val="24"/>
        </w:rPr>
      </w:pPr>
    </w:p>
    <w:p w:rsidR="00910243" w:rsidRPr="00A006B7" w:rsidRDefault="00910243" w:rsidP="00A006B7">
      <w:pPr>
        <w:rPr>
          <w:sz w:val="24"/>
          <w:szCs w:val="24"/>
        </w:rPr>
      </w:pPr>
    </w:p>
    <w:p w:rsidR="00910243" w:rsidRPr="00A006B7" w:rsidRDefault="00910243" w:rsidP="00A006B7">
      <w:pPr>
        <w:rPr>
          <w:sz w:val="24"/>
          <w:szCs w:val="24"/>
        </w:rPr>
      </w:pPr>
    </w:p>
    <w:p w:rsidR="00910243" w:rsidRPr="00A006B7" w:rsidRDefault="00910243" w:rsidP="00A006B7">
      <w:pPr>
        <w:rPr>
          <w:sz w:val="24"/>
          <w:szCs w:val="24"/>
        </w:rPr>
      </w:pPr>
    </w:p>
    <w:p w:rsidR="00910243" w:rsidRPr="00A006B7" w:rsidRDefault="00910243" w:rsidP="00A006B7">
      <w:pPr>
        <w:rPr>
          <w:sz w:val="24"/>
          <w:szCs w:val="24"/>
        </w:rPr>
      </w:pPr>
    </w:p>
    <w:p w:rsidR="00910243" w:rsidRPr="00A006B7" w:rsidRDefault="00910243" w:rsidP="00A006B7">
      <w:pPr>
        <w:rPr>
          <w:sz w:val="24"/>
          <w:szCs w:val="24"/>
        </w:rPr>
      </w:pPr>
    </w:p>
    <w:p w:rsidR="00910243" w:rsidRDefault="00910243" w:rsidP="00A006B7">
      <w:pPr>
        <w:rPr>
          <w:b/>
          <w:sz w:val="24"/>
          <w:szCs w:val="24"/>
        </w:rPr>
      </w:pPr>
      <w:r w:rsidRPr="00A006B7">
        <w:rPr>
          <w:b/>
          <w:sz w:val="24"/>
          <w:szCs w:val="24"/>
        </w:rPr>
        <w:t xml:space="preserve">   U ugodnom razgovoru s novinarkom Slobodne Dalmacije</w:t>
      </w:r>
    </w:p>
    <w:p w:rsidR="00910243" w:rsidRDefault="00910243" w:rsidP="00A006B7">
      <w:pPr>
        <w:rPr>
          <w:b/>
          <w:sz w:val="24"/>
          <w:szCs w:val="24"/>
        </w:rPr>
      </w:pPr>
      <w:r>
        <w:rPr>
          <w:noProof/>
          <w:lang w:eastAsia="hr-HR"/>
        </w:rPr>
        <w:pict>
          <v:shape id="Slika 4" o:spid="_x0000_s1029" type="#_x0000_t75" style="position:absolute;margin-left:50.6pt;margin-top:13.15pt;width:305.55pt;height:377.5pt;z-index:251661312;visibility:visible">
            <v:imagedata r:id="rId9" o:title=""/>
          </v:shape>
        </w:pict>
      </w:r>
    </w:p>
    <w:p w:rsidR="00910243" w:rsidRPr="0086502D" w:rsidRDefault="00910243" w:rsidP="0086502D">
      <w:pPr>
        <w:rPr>
          <w:sz w:val="24"/>
          <w:szCs w:val="24"/>
        </w:rPr>
      </w:pPr>
    </w:p>
    <w:p w:rsidR="00910243" w:rsidRPr="0086502D" w:rsidRDefault="00910243" w:rsidP="0086502D">
      <w:pPr>
        <w:rPr>
          <w:sz w:val="24"/>
          <w:szCs w:val="24"/>
        </w:rPr>
      </w:pPr>
    </w:p>
    <w:p w:rsidR="00910243" w:rsidRPr="0086502D" w:rsidRDefault="00910243" w:rsidP="0086502D">
      <w:pPr>
        <w:rPr>
          <w:sz w:val="24"/>
          <w:szCs w:val="24"/>
        </w:rPr>
      </w:pPr>
    </w:p>
    <w:p w:rsidR="00910243" w:rsidRPr="0086502D" w:rsidRDefault="00910243" w:rsidP="0086502D">
      <w:pPr>
        <w:rPr>
          <w:sz w:val="24"/>
          <w:szCs w:val="24"/>
        </w:rPr>
      </w:pPr>
    </w:p>
    <w:p w:rsidR="00910243" w:rsidRPr="0086502D" w:rsidRDefault="00910243" w:rsidP="0086502D">
      <w:pPr>
        <w:rPr>
          <w:sz w:val="24"/>
          <w:szCs w:val="24"/>
        </w:rPr>
      </w:pPr>
    </w:p>
    <w:p w:rsidR="00910243" w:rsidRPr="0086502D" w:rsidRDefault="00910243" w:rsidP="0086502D">
      <w:pPr>
        <w:rPr>
          <w:sz w:val="24"/>
          <w:szCs w:val="24"/>
        </w:rPr>
      </w:pPr>
    </w:p>
    <w:p w:rsidR="00910243" w:rsidRPr="0086502D" w:rsidRDefault="00910243" w:rsidP="0086502D">
      <w:pPr>
        <w:rPr>
          <w:sz w:val="24"/>
          <w:szCs w:val="24"/>
        </w:rPr>
      </w:pPr>
    </w:p>
    <w:p w:rsidR="00910243" w:rsidRPr="0086502D" w:rsidRDefault="00910243" w:rsidP="0086502D">
      <w:pPr>
        <w:rPr>
          <w:sz w:val="24"/>
          <w:szCs w:val="24"/>
        </w:rPr>
      </w:pPr>
    </w:p>
    <w:p w:rsidR="00910243" w:rsidRPr="0086502D" w:rsidRDefault="00910243" w:rsidP="0086502D">
      <w:pPr>
        <w:rPr>
          <w:sz w:val="24"/>
          <w:szCs w:val="24"/>
        </w:rPr>
      </w:pPr>
    </w:p>
    <w:p w:rsidR="00910243" w:rsidRPr="0086502D" w:rsidRDefault="00910243" w:rsidP="0086502D">
      <w:pPr>
        <w:rPr>
          <w:sz w:val="24"/>
          <w:szCs w:val="24"/>
        </w:rPr>
      </w:pPr>
    </w:p>
    <w:p w:rsidR="00910243" w:rsidRPr="0086502D" w:rsidRDefault="00910243" w:rsidP="0086502D">
      <w:pPr>
        <w:rPr>
          <w:sz w:val="24"/>
          <w:szCs w:val="24"/>
        </w:rPr>
      </w:pPr>
    </w:p>
    <w:p w:rsidR="00910243" w:rsidRPr="0086502D" w:rsidRDefault="00910243" w:rsidP="0086502D">
      <w:pPr>
        <w:rPr>
          <w:sz w:val="24"/>
          <w:szCs w:val="24"/>
        </w:rPr>
      </w:pPr>
    </w:p>
    <w:p w:rsidR="00910243" w:rsidRPr="0086502D" w:rsidRDefault="00910243" w:rsidP="0086502D">
      <w:pPr>
        <w:rPr>
          <w:sz w:val="24"/>
          <w:szCs w:val="24"/>
        </w:rPr>
      </w:pPr>
    </w:p>
    <w:p w:rsidR="00910243" w:rsidRDefault="00910243" w:rsidP="0086502D">
      <w:pPr>
        <w:rPr>
          <w:sz w:val="24"/>
          <w:szCs w:val="24"/>
        </w:rPr>
      </w:pPr>
    </w:p>
    <w:p w:rsidR="00910243" w:rsidRDefault="00910243" w:rsidP="0086502D">
      <w:pPr>
        <w:tabs>
          <w:tab w:val="left" w:pos="1719"/>
        </w:tabs>
        <w:rPr>
          <w:b/>
          <w:sz w:val="24"/>
          <w:szCs w:val="24"/>
        </w:rPr>
      </w:pPr>
      <w:r w:rsidRPr="0086502D">
        <w:rPr>
          <w:b/>
          <w:sz w:val="24"/>
          <w:szCs w:val="24"/>
        </w:rPr>
        <w:tab/>
        <w:t>Primanje priznanja za osvojeno 1. Mjesto u Đakovu</w:t>
      </w:r>
    </w:p>
    <w:p w:rsidR="00910243" w:rsidRDefault="00910243" w:rsidP="0086502D">
      <w:pPr>
        <w:tabs>
          <w:tab w:val="left" w:pos="1719"/>
        </w:tabs>
        <w:rPr>
          <w:b/>
          <w:sz w:val="24"/>
          <w:szCs w:val="24"/>
        </w:rPr>
      </w:pPr>
    </w:p>
    <w:p w:rsidR="00910243" w:rsidRDefault="00910243" w:rsidP="0086502D">
      <w:pPr>
        <w:tabs>
          <w:tab w:val="left" w:pos="1719"/>
        </w:tabs>
        <w:rPr>
          <w:b/>
          <w:sz w:val="24"/>
          <w:szCs w:val="24"/>
        </w:rPr>
      </w:pPr>
      <w:r>
        <w:rPr>
          <w:noProof/>
          <w:lang w:eastAsia="hr-HR"/>
        </w:rPr>
        <w:pict>
          <v:shape id="Slika 5" o:spid="_x0000_s1030" type="#_x0000_t75" style="position:absolute;margin-left:-14.8pt;margin-top:-28.75pt;width:469.45pt;height:352.1pt;z-index:251662336;visibility:visible">
            <v:imagedata r:id="rId10" o:title=""/>
          </v:shape>
        </w:pict>
      </w:r>
    </w:p>
    <w:p w:rsidR="00910243" w:rsidRPr="00694518" w:rsidRDefault="00910243" w:rsidP="00694518">
      <w:pPr>
        <w:rPr>
          <w:sz w:val="24"/>
          <w:szCs w:val="24"/>
        </w:rPr>
      </w:pPr>
    </w:p>
    <w:p w:rsidR="00910243" w:rsidRPr="00694518" w:rsidRDefault="00910243" w:rsidP="00694518">
      <w:pPr>
        <w:rPr>
          <w:sz w:val="24"/>
          <w:szCs w:val="24"/>
        </w:rPr>
      </w:pPr>
    </w:p>
    <w:p w:rsidR="00910243" w:rsidRPr="00694518" w:rsidRDefault="00910243" w:rsidP="00694518">
      <w:pPr>
        <w:rPr>
          <w:sz w:val="24"/>
          <w:szCs w:val="24"/>
        </w:rPr>
      </w:pPr>
    </w:p>
    <w:p w:rsidR="00910243" w:rsidRPr="00694518" w:rsidRDefault="00910243" w:rsidP="00694518">
      <w:pPr>
        <w:rPr>
          <w:sz w:val="24"/>
          <w:szCs w:val="24"/>
        </w:rPr>
      </w:pPr>
    </w:p>
    <w:p w:rsidR="00910243" w:rsidRPr="00694518" w:rsidRDefault="00910243" w:rsidP="00694518">
      <w:pPr>
        <w:rPr>
          <w:sz w:val="24"/>
          <w:szCs w:val="24"/>
        </w:rPr>
      </w:pPr>
    </w:p>
    <w:p w:rsidR="00910243" w:rsidRPr="00694518" w:rsidRDefault="00910243" w:rsidP="00694518">
      <w:pPr>
        <w:rPr>
          <w:sz w:val="24"/>
          <w:szCs w:val="24"/>
        </w:rPr>
      </w:pPr>
    </w:p>
    <w:p w:rsidR="00910243" w:rsidRPr="00694518" w:rsidRDefault="00910243" w:rsidP="00694518">
      <w:pPr>
        <w:rPr>
          <w:sz w:val="24"/>
          <w:szCs w:val="24"/>
        </w:rPr>
      </w:pPr>
    </w:p>
    <w:p w:rsidR="00910243" w:rsidRPr="00694518" w:rsidRDefault="00910243" w:rsidP="00694518">
      <w:pPr>
        <w:rPr>
          <w:sz w:val="24"/>
          <w:szCs w:val="24"/>
        </w:rPr>
      </w:pPr>
    </w:p>
    <w:p w:rsidR="00910243" w:rsidRPr="00694518" w:rsidRDefault="00910243" w:rsidP="00694518">
      <w:pPr>
        <w:rPr>
          <w:sz w:val="24"/>
          <w:szCs w:val="24"/>
        </w:rPr>
      </w:pPr>
    </w:p>
    <w:p w:rsidR="00910243" w:rsidRPr="00694518" w:rsidRDefault="00910243" w:rsidP="00694518">
      <w:pPr>
        <w:rPr>
          <w:sz w:val="24"/>
          <w:szCs w:val="24"/>
        </w:rPr>
      </w:pPr>
    </w:p>
    <w:p w:rsidR="00910243" w:rsidRPr="00694518" w:rsidRDefault="00910243" w:rsidP="00694518">
      <w:pPr>
        <w:rPr>
          <w:sz w:val="24"/>
          <w:szCs w:val="24"/>
        </w:rPr>
      </w:pPr>
    </w:p>
    <w:p w:rsidR="00910243" w:rsidRDefault="00910243" w:rsidP="00694518">
      <w:pPr>
        <w:tabs>
          <w:tab w:val="left" w:pos="5824"/>
        </w:tabs>
        <w:jc w:val="center"/>
        <w:rPr>
          <w:b/>
          <w:sz w:val="24"/>
          <w:szCs w:val="24"/>
        </w:rPr>
      </w:pPr>
      <w:r w:rsidRPr="00694518">
        <w:rPr>
          <w:b/>
          <w:sz w:val="24"/>
          <w:szCs w:val="24"/>
        </w:rPr>
        <w:t xml:space="preserve">Lijep </w:t>
      </w:r>
      <w:bookmarkStart w:id="0" w:name="_GoBack"/>
      <w:bookmarkEnd w:id="0"/>
      <w:r w:rsidRPr="00694518">
        <w:rPr>
          <w:b/>
          <w:sz w:val="24"/>
          <w:szCs w:val="24"/>
        </w:rPr>
        <w:t>pogled s</w:t>
      </w:r>
      <w:r>
        <w:rPr>
          <w:b/>
          <w:sz w:val="24"/>
          <w:szCs w:val="24"/>
        </w:rPr>
        <w:t xml:space="preserve"> </w:t>
      </w:r>
      <w:r w:rsidRPr="00694518">
        <w:rPr>
          <w:b/>
          <w:sz w:val="24"/>
          <w:szCs w:val="24"/>
        </w:rPr>
        <w:t xml:space="preserve"> vha ljestvice</w:t>
      </w:r>
    </w:p>
    <w:p w:rsidR="00910243" w:rsidRDefault="00910243" w:rsidP="00EB745D">
      <w:pPr>
        <w:tabs>
          <w:tab w:val="left" w:pos="5824"/>
        </w:tabs>
        <w:rPr>
          <w:b/>
          <w:sz w:val="24"/>
          <w:szCs w:val="24"/>
        </w:rPr>
      </w:pPr>
      <w:r w:rsidRPr="00EB745D">
        <w:rPr>
          <w:b/>
          <w:sz w:val="24"/>
          <w:szCs w:val="24"/>
        </w:rPr>
        <w:pict>
          <v:shape id="_x0000_i1025" type="#_x0000_t75" style="width:411pt;height:294pt">
            <v:imagedata r:id="rId11" o:title=""/>
          </v:shape>
        </w:pict>
      </w:r>
    </w:p>
    <w:p w:rsidR="00910243" w:rsidRPr="00EB745D" w:rsidRDefault="00910243" w:rsidP="00EB745D">
      <w:pPr>
        <w:jc w:val="center"/>
        <w:rPr>
          <w:sz w:val="24"/>
          <w:szCs w:val="24"/>
        </w:rPr>
      </w:pPr>
      <w:r>
        <w:rPr>
          <w:sz w:val="24"/>
          <w:szCs w:val="24"/>
        </w:rPr>
        <w:t>U Slobodnoj Dalmaciji</w:t>
      </w:r>
    </w:p>
    <w:sectPr w:rsidR="00910243" w:rsidRPr="00EB745D" w:rsidSect="003D36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243" w:rsidRDefault="00910243" w:rsidP="0086502D">
      <w:pPr>
        <w:spacing w:after="0" w:line="240" w:lineRule="auto"/>
      </w:pPr>
      <w:r>
        <w:separator/>
      </w:r>
    </w:p>
  </w:endnote>
  <w:endnote w:type="continuationSeparator" w:id="0">
    <w:p w:rsidR="00910243" w:rsidRDefault="00910243" w:rsidP="00865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243" w:rsidRDefault="00910243" w:rsidP="0086502D">
      <w:pPr>
        <w:spacing w:after="0" w:line="240" w:lineRule="auto"/>
      </w:pPr>
      <w:r>
        <w:separator/>
      </w:r>
    </w:p>
  </w:footnote>
  <w:footnote w:type="continuationSeparator" w:id="0">
    <w:p w:rsidR="00910243" w:rsidRDefault="00910243" w:rsidP="008650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5CD5"/>
    <w:rsid w:val="00074CD7"/>
    <w:rsid w:val="000B253E"/>
    <w:rsid w:val="00142AB8"/>
    <w:rsid w:val="00187CBC"/>
    <w:rsid w:val="001D5CD5"/>
    <w:rsid w:val="00211F69"/>
    <w:rsid w:val="00234507"/>
    <w:rsid w:val="002C463A"/>
    <w:rsid w:val="00393996"/>
    <w:rsid w:val="003D3633"/>
    <w:rsid w:val="003F47E0"/>
    <w:rsid w:val="00694518"/>
    <w:rsid w:val="006E1630"/>
    <w:rsid w:val="0086502D"/>
    <w:rsid w:val="00910243"/>
    <w:rsid w:val="00930A38"/>
    <w:rsid w:val="009C5F74"/>
    <w:rsid w:val="00A006B7"/>
    <w:rsid w:val="00D0001E"/>
    <w:rsid w:val="00EB745D"/>
    <w:rsid w:val="00F26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63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65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6502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65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6502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51</Words>
  <Characters>292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Administrator</cp:lastModifiedBy>
  <cp:revision>3</cp:revision>
  <dcterms:created xsi:type="dcterms:W3CDTF">2017-04-28T06:01:00Z</dcterms:created>
  <dcterms:modified xsi:type="dcterms:W3CDTF">2017-04-28T06:08:00Z</dcterms:modified>
</cp:coreProperties>
</file>